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001F0" w14:textId="46AC03B8" w:rsidR="006D3A72" w:rsidRDefault="000B6474" w:rsidP="000B6474">
      <w:r>
        <w:object w:dxaOrig="12699" w:dyaOrig="6555" w14:anchorId="67AF2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1.5pt" o:ole="">
            <v:imagedata r:id="rId10" o:title=""/>
          </v:shape>
          <o:OLEObject Type="Embed" ProgID="CorelDraw.Graphic.22" ShapeID="_x0000_i1025" DrawAspect="Content" ObjectID="_1767281320" r:id="rId11"/>
        </w:object>
      </w:r>
    </w:p>
    <w:p w14:paraId="312F21BB" w14:textId="77777777" w:rsidR="000B6474" w:rsidRDefault="000B6474" w:rsidP="000B6474"/>
    <w:tbl>
      <w:tblPr>
        <w:tblW w:w="10309" w:type="dxa"/>
        <w:tblLook w:val="04A0" w:firstRow="1" w:lastRow="0" w:firstColumn="1" w:lastColumn="0" w:noHBand="0" w:noVBand="1"/>
      </w:tblPr>
      <w:tblGrid>
        <w:gridCol w:w="960"/>
        <w:gridCol w:w="3480"/>
        <w:gridCol w:w="1409"/>
        <w:gridCol w:w="2020"/>
        <w:gridCol w:w="960"/>
        <w:gridCol w:w="636"/>
        <w:gridCol w:w="959"/>
      </w:tblGrid>
      <w:tr w:rsidR="000B6474" w:rsidRPr="000B6474" w14:paraId="68926309" w14:textId="77777777" w:rsidTr="000B647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7F600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Sr. No.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946ED3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Particulars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6C4C8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Size(</w:t>
            </w:r>
            <w:proofErr w:type="spellStart"/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wxh</w:t>
            </w:r>
            <w:proofErr w:type="spellEnd"/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C18407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 xml:space="preserve">Specification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F2F355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N" w:eastAsia="en-IN"/>
              </w:rPr>
              <w:t>Qty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6DE835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 xml:space="preserve">Rate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721B69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Amount</w:t>
            </w:r>
          </w:p>
        </w:tc>
      </w:tr>
      <w:tr w:rsidR="000B6474" w:rsidRPr="000B6474" w14:paraId="4F132A21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2C9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219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Emergency number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EF3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44D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B6C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00C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F3E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875</w:t>
            </w:r>
          </w:p>
        </w:tc>
      </w:tr>
      <w:tr w:rsidR="000B6474" w:rsidRPr="000B6474" w14:paraId="293CC0B9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10D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4A8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Turn off when not in use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77F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140x60 mm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A8D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8B8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E68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A821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750</w:t>
            </w:r>
          </w:p>
        </w:tc>
      </w:tr>
      <w:tr w:rsidR="000B6474" w:rsidRPr="000B6474" w14:paraId="42D2CDD3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3EA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E83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Watch your Step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1B0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03C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FAF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FA7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0A9C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2750</w:t>
            </w:r>
          </w:p>
        </w:tc>
      </w:tr>
      <w:tr w:rsidR="000B6474" w:rsidRPr="000B6474" w14:paraId="3E210A70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F89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5429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Watch your Step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7A6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2ftx0.69 ft.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265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149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E2C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4C3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9500</w:t>
            </w:r>
          </w:p>
        </w:tc>
      </w:tr>
      <w:tr w:rsidR="000B6474" w:rsidRPr="000B6474" w14:paraId="11473216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3B7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F05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Chemical Storage Area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F91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21B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C64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EA4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ADB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875</w:t>
            </w:r>
          </w:p>
        </w:tc>
      </w:tr>
      <w:tr w:rsidR="000B6474" w:rsidRPr="000B6474" w14:paraId="41C353B5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243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7B52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Wet Floor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BFB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DCC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8DD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2DA5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0A2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2750</w:t>
            </w:r>
          </w:p>
        </w:tc>
      </w:tr>
      <w:tr w:rsidR="000B6474" w:rsidRPr="000B6474" w14:paraId="370B1273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22E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54E2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Safety Shoes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2EE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34B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912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37A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5F3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2750</w:t>
            </w:r>
          </w:p>
        </w:tc>
      </w:tr>
      <w:tr w:rsidR="000B6474" w:rsidRPr="000B6474" w14:paraId="66D4EAA6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A75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54C0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Emergency Exit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20A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0E9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D7C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8D8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B87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2750</w:t>
            </w:r>
          </w:p>
        </w:tc>
      </w:tr>
      <w:tr w:rsidR="000B6474" w:rsidRPr="000B6474" w14:paraId="0931E010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C35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9CB3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Electrical Panel Area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4C6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E3C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8F5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664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86A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2750</w:t>
            </w:r>
          </w:p>
        </w:tc>
      </w:tr>
      <w:tr w:rsidR="000B6474" w:rsidRPr="000B6474" w14:paraId="31D1BB25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7C4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D861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Emergency Exit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F59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2ftx0.69 ft.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F22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Reflactive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C0D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0AC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06C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9500</w:t>
            </w:r>
          </w:p>
        </w:tc>
      </w:tr>
      <w:tr w:rsidR="000B6474" w:rsidRPr="000B6474" w14:paraId="37FE46C3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37A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113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Sharp Knives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DF2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738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B68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056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084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350</w:t>
            </w:r>
          </w:p>
        </w:tc>
      </w:tr>
      <w:tr w:rsidR="000B6474" w:rsidRPr="000B6474" w14:paraId="08998A9B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7EC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881E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First Aid Box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B43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14.899 x 10.5 cm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D9E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568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556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356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</w:t>
            </w:r>
          </w:p>
        </w:tc>
      </w:tr>
      <w:tr w:rsidR="000B6474" w:rsidRPr="000B6474" w14:paraId="14AEA1BE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10E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13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81C0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Fire Extinguisher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8B0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459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AF5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19B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253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1000</w:t>
            </w:r>
          </w:p>
        </w:tc>
      </w:tr>
      <w:tr w:rsidR="000B6474" w:rsidRPr="000B6474" w14:paraId="684F7BEC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C0C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5CF3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PASS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C65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FA2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D3F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288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C58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1000</w:t>
            </w:r>
          </w:p>
        </w:tc>
      </w:tr>
      <w:tr w:rsidR="000B6474" w:rsidRPr="000B6474" w14:paraId="7784337D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E93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198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Flammable Materials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0FC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A4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881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31B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352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8E3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2375</w:t>
            </w:r>
          </w:p>
        </w:tc>
      </w:tr>
      <w:tr w:rsidR="000B6474" w:rsidRPr="000B6474" w14:paraId="4C112D21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3C3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FDDA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Mind Your Head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5A2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633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F9E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640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D24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480F24FF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2E4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DA65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198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0D4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AC4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AB8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5448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7507E5F9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387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AB77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Hot Surface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B37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E81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Hot Resistance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CBE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F9E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6B28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1600</w:t>
            </w:r>
          </w:p>
        </w:tc>
      </w:tr>
      <w:tr w:rsidR="000B6474" w:rsidRPr="000B6474" w14:paraId="437F027F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78D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19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D168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Work In Progress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7305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3DD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335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1AD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B26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2375</w:t>
            </w:r>
          </w:p>
        </w:tc>
      </w:tr>
      <w:tr w:rsidR="000B6474" w:rsidRPr="000B6474" w14:paraId="061B0780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A87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A1E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Biohazard Waste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A9F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C94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042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52E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E50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72F2DBEA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77B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9200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FSSAI BOARD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D58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797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2A9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D01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22B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5000</w:t>
            </w:r>
          </w:p>
        </w:tc>
      </w:tr>
      <w:tr w:rsidR="000B6474" w:rsidRPr="000B6474" w14:paraId="60611986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9AD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12AE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Fire Suppression System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4D0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67F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926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F51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C54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47B4142C" w14:textId="77777777" w:rsidTr="000B6474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21D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029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Dustbin Use me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sticker_biodegradable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and nonbiodegradable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70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9x3 in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175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69B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BC3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6EC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1325</w:t>
            </w:r>
          </w:p>
        </w:tc>
      </w:tr>
      <w:tr w:rsidR="000B6474" w:rsidRPr="000B6474" w14:paraId="638C9320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BF3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812A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Glass Sanitized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CAD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CA1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D98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B4D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566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</w:t>
            </w:r>
          </w:p>
        </w:tc>
      </w:tr>
      <w:tr w:rsidR="000B6474" w:rsidRPr="000B6474" w14:paraId="06C23CA7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124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38D1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Hand wash Creative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74C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E1B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FBC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059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4FB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</w:t>
            </w:r>
          </w:p>
        </w:tc>
      </w:tr>
      <w:tr w:rsidR="000B6474" w:rsidRPr="000B6474" w14:paraId="2ACF59EF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961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4F92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sanitize your hands before payment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4BA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7D8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back stand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E77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FC5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12D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265</w:t>
            </w:r>
          </w:p>
        </w:tc>
      </w:tr>
      <w:tr w:rsidR="000B6474" w:rsidRPr="000B6474" w14:paraId="19BE44B3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020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7A5B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Wet &amp; Dry &amp; bio waste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D2F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583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238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E10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308C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1DF5491A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58B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A46B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Your Safety is in your hands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6B1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69D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02B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3B5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358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350</w:t>
            </w:r>
          </w:p>
        </w:tc>
      </w:tr>
      <w:tr w:rsidR="000B6474" w:rsidRPr="000B6474" w14:paraId="5C59E67B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2CF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29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7E69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Your Safety is in your hands_A5-Sanitize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6B3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2A1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94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6B78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AC0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350</w:t>
            </w:r>
          </w:p>
        </w:tc>
      </w:tr>
      <w:tr w:rsidR="000B6474" w:rsidRPr="000B6474" w14:paraId="4718E1A1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D74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6310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Chiller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0CF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3E3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C5C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942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5CE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1000</w:t>
            </w:r>
          </w:p>
        </w:tc>
      </w:tr>
      <w:tr w:rsidR="000B6474" w:rsidRPr="000B6474" w14:paraId="3E1995AD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B8A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A0DD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Clean As you Go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F3D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813E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EAE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1229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922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1000</w:t>
            </w:r>
          </w:p>
        </w:tc>
      </w:tr>
      <w:tr w:rsidR="000B6474" w:rsidRPr="000B6474" w14:paraId="7BE4E22F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D2B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40D3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4D Pest Control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94D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490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89D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258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BEC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1000</w:t>
            </w:r>
          </w:p>
        </w:tc>
      </w:tr>
      <w:tr w:rsidR="000B6474" w:rsidRPr="000B6474" w14:paraId="0F70A1B2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230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AA6B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Personal Hygiene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B3C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71C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61C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9BE9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1A7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1000</w:t>
            </w:r>
          </w:p>
        </w:tc>
      </w:tr>
      <w:tr w:rsidR="000B6474" w:rsidRPr="000B6474" w14:paraId="44DFC315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DD1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9FE1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Allergen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585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3CF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E79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2CA1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F821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7133A71A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E63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301C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Gloves Usage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662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F68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5A2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847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1A6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166F9ADD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72E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D579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Hand wash Method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365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321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D32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B391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90F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60470518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C8E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3897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Kitchen Hygiene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C27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046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A25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6D1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60F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4B742AFE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5A1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CFB2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Store Raw Food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AC3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926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398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2F3C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BFB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74BB92F6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28E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8BC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Hair Nets Notice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CF5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477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D08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DAE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A08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3BC9F5CF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CB3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0EAB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Process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ADB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CEB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69B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7BC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37E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56AF9CD5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CBF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53F7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Temperature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FC0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757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C5F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AB5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DFD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0CE332B4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88E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42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9A26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Know The PPE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7F4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31C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1E0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7C49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C78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1527BEEB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E0C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4341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Kitchen Waste Management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C0C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4FB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34F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F35C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E9B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6CEA9BB6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0D3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F57D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Chemical Safety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A0D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34A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17B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579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17CA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7722FCF6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949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7DD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Cross Contamination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114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5DF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850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F46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D5FC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7B4AFAAE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501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83C2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Reheating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778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406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83A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E459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05E5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2A5B8BD6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D2E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E51F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Food Cooling Process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C41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24B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33D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7608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C9D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2AEAB73C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49D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8051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Cold Storage Techniques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7AA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CFE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A11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D6D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7D4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079EDDAB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3E7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49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CBAD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Food Safety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814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EA3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0C9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BBF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0A8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1B2BB678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A4B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DD49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Wet Waste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225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683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663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24F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629B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3BDCDD8B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CB4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0050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Glass Waste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ECC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87D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9B5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615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5A09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69F471DB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E1E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54E6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Bio Waste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F0A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A64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3A8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181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374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7CE64552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D61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3F84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Dry Waste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6FA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95E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3M/LG Vinyl sticker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0A1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126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275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1750</w:t>
            </w:r>
          </w:p>
        </w:tc>
      </w:tr>
      <w:tr w:rsidR="000B6474" w:rsidRPr="000B6474" w14:paraId="69E471AA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448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3AD2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Color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Coding Procedure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4CF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DF9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B7A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0976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C98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32C9632B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874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70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DC86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BOH Signage’s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C9B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12x4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In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0EF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A8C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3AC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C5A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1792</w:t>
            </w:r>
          </w:p>
        </w:tc>
      </w:tr>
      <w:tr w:rsidR="000B6474" w:rsidRPr="000B6474" w14:paraId="4E736386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2C8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406F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Exit Sign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A7A2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12x4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In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CC5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F5C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E0DE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4FE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320</w:t>
            </w:r>
          </w:p>
        </w:tc>
      </w:tr>
      <w:tr w:rsidR="000B6474" w:rsidRPr="000B6474" w14:paraId="1E595761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DE07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7DEB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Allow us to change buffet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963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4AFE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back stand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F24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46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C2F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440</w:t>
            </w:r>
          </w:p>
        </w:tc>
      </w:tr>
      <w:tr w:rsidR="000B6474" w:rsidRPr="000B6474" w14:paraId="5F2F4607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D444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58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1F1A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WIFI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FF9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00D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592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07B9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420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05054A68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6BB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FD0D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Children’s below 5 years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CBD1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E09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4476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53A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55ED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04673082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1B1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7095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Food Consumption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E55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F818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</w:t>
            </w:r>
            <w:proofErr w:type="gram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2 way</w:t>
            </w:r>
            <w:proofErr w:type="gram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tape on back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D75E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0550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C05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4919C140" w14:textId="77777777" w:rsidTr="000B6474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A47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61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871B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Tea &amp; coffee Station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E5C9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A4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14BB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3M/LG Vinyl sticker on 5 mm </w:t>
            </w:r>
            <w:proofErr w:type="spellStart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Sunboard</w:t>
            </w:r>
            <w:proofErr w:type="spellEnd"/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 xml:space="preserve"> with back stand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D131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IN" w:eastAsia="en-IN"/>
              </w:rPr>
              <w:t>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3172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93B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475</w:t>
            </w:r>
          </w:p>
        </w:tc>
      </w:tr>
      <w:tr w:rsidR="000B6474" w:rsidRPr="000B6474" w14:paraId="60759E9A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920F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332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0436" w14:textId="77777777" w:rsidR="000B6474" w:rsidRPr="000B6474" w:rsidRDefault="000B6474" w:rsidP="000B6474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74AC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911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4E48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0BD3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82767</w:t>
            </w:r>
          </w:p>
        </w:tc>
      </w:tr>
      <w:tr w:rsidR="000B6474" w:rsidRPr="000B6474" w14:paraId="7A077A0E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6B04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2F9A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F4CD" w14:textId="77777777" w:rsidR="000B6474" w:rsidRPr="000B6474" w:rsidRDefault="000B6474" w:rsidP="000B6474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0563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612F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2715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36C1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14898.1</w:t>
            </w:r>
          </w:p>
        </w:tc>
      </w:tr>
      <w:tr w:rsidR="000B6474" w:rsidRPr="000B6474" w14:paraId="5C67B970" w14:textId="77777777" w:rsidTr="000B647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5351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F105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EED5" w14:textId="77777777" w:rsidR="000B6474" w:rsidRPr="000B6474" w:rsidRDefault="000B6474" w:rsidP="000B6474">
            <w:pPr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4D0D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C650" w14:textId="77777777" w:rsidR="000B6474" w:rsidRPr="000B6474" w:rsidRDefault="000B6474" w:rsidP="000B6474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B5B0" w14:textId="77777777" w:rsidR="000B6474" w:rsidRPr="000B6474" w:rsidRDefault="000B6474" w:rsidP="000B6474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1DD7" w14:textId="77777777" w:rsidR="000B6474" w:rsidRPr="000B6474" w:rsidRDefault="000B6474" w:rsidP="000B6474">
            <w:pPr>
              <w:spacing w:before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0B6474">
              <w:rPr>
                <w:rFonts w:ascii="Calibri" w:eastAsia="Times New Roman" w:hAnsi="Calibri" w:cs="Calibri"/>
                <w:color w:val="000000"/>
                <w:lang w:val="en-IN" w:eastAsia="en-IN"/>
              </w:rPr>
              <w:t>97665.1</w:t>
            </w:r>
          </w:p>
        </w:tc>
      </w:tr>
    </w:tbl>
    <w:p w14:paraId="0FF1C6D5" w14:textId="77777777" w:rsidR="000B6474" w:rsidRPr="000B6474" w:rsidRDefault="000B6474" w:rsidP="000B6474"/>
    <w:sectPr w:rsidR="000B6474" w:rsidRPr="000B6474" w:rsidSect="00422EBD">
      <w:pgSz w:w="12240" w:h="15840"/>
      <w:pgMar w:top="1440" w:right="1440" w:bottom="1440" w:left="1440" w:header="288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FEF1A" w14:textId="77777777" w:rsidR="00422EBD" w:rsidRDefault="00422EBD">
      <w:pPr>
        <w:spacing w:line="240" w:lineRule="auto"/>
      </w:pPr>
      <w:r>
        <w:separator/>
      </w:r>
    </w:p>
  </w:endnote>
  <w:endnote w:type="continuationSeparator" w:id="0">
    <w:p w14:paraId="25700142" w14:textId="77777777" w:rsidR="00422EBD" w:rsidRDefault="00422E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23DDE" w14:textId="77777777" w:rsidR="00422EBD" w:rsidRDefault="00422EBD">
      <w:pPr>
        <w:spacing w:line="240" w:lineRule="auto"/>
      </w:pPr>
      <w:r>
        <w:separator/>
      </w:r>
    </w:p>
  </w:footnote>
  <w:footnote w:type="continuationSeparator" w:id="0">
    <w:p w14:paraId="78627E6A" w14:textId="77777777" w:rsidR="00422EBD" w:rsidRDefault="00422E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4C77C6"/>
    <w:multiLevelType w:val="multilevel"/>
    <w:tmpl w:val="38AC6FF4"/>
    <w:lvl w:ilvl="0">
      <w:start w:val="1"/>
      <w:numFmt w:val="decimal"/>
      <w:pStyle w:val="ListNumber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 w16cid:durableId="2036732882">
    <w:abstractNumId w:val="10"/>
  </w:num>
  <w:num w:numId="2" w16cid:durableId="1786540215">
    <w:abstractNumId w:val="10"/>
    <w:lvlOverride w:ilvl="0">
      <w:startOverride w:val="1"/>
    </w:lvlOverride>
  </w:num>
  <w:num w:numId="3" w16cid:durableId="755515173">
    <w:abstractNumId w:val="10"/>
  </w:num>
  <w:num w:numId="4" w16cid:durableId="600067037">
    <w:abstractNumId w:val="10"/>
    <w:lvlOverride w:ilvl="0">
      <w:startOverride w:val="1"/>
    </w:lvlOverride>
  </w:num>
  <w:num w:numId="5" w16cid:durableId="1244874726">
    <w:abstractNumId w:val="8"/>
  </w:num>
  <w:num w:numId="6" w16cid:durableId="1407458448">
    <w:abstractNumId w:val="10"/>
    <w:lvlOverride w:ilvl="0">
      <w:startOverride w:val="1"/>
    </w:lvlOverride>
  </w:num>
  <w:num w:numId="7" w16cid:durableId="2390215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0082665">
    <w:abstractNumId w:val="9"/>
  </w:num>
  <w:num w:numId="9" w16cid:durableId="11797319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781598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85346209">
    <w:abstractNumId w:val="7"/>
  </w:num>
  <w:num w:numId="12" w16cid:durableId="376469741">
    <w:abstractNumId w:val="6"/>
  </w:num>
  <w:num w:numId="13" w16cid:durableId="1840537077">
    <w:abstractNumId w:val="5"/>
  </w:num>
  <w:num w:numId="14" w16cid:durableId="366879322">
    <w:abstractNumId w:val="4"/>
  </w:num>
  <w:num w:numId="15" w16cid:durableId="164324427">
    <w:abstractNumId w:val="3"/>
  </w:num>
  <w:num w:numId="16" w16cid:durableId="1772047434">
    <w:abstractNumId w:val="2"/>
  </w:num>
  <w:num w:numId="17" w16cid:durableId="1437746770">
    <w:abstractNumId w:val="1"/>
  </w:num>
  <w:num w:numId="18" w16cid:durableId="1823736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IN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474"/>
    <w:rsid w:val="00007202"/>
    <w:rsid w:val="000150E9"/>
    <w:rsid w:val="00030E3C"/>
    <w:rsid w:val="00072D27"/>
    <w:rsid w:val="00083C22"/>
    <w:rsid w:val="00086E87"/>
    <w:rsid w:val="000871A8"/>
    <w:rsid w:val="000A036B"/>
    <w:rsid w:val="000B6474"/>
    <w:rsid w:val="000D0E4A"/>
    <w:rsid w:val="000F11B9"/>
    <w:rsid w:val="00102341"/>
    <w:rsid w:val="00105960"/>
    <w:rsid w:val="001073CE"/>
    <w:rsid w:val="00121553"/>
    <w:rsid w:val="00124088"/>
    <w:rsid w:val="00131CAB"/>
    <w:rsid w:val="001C2CAB"/>
    <w:rsid w:val="001D0BD1"/>
    <w:rsid w:val="002017AC"/>
    <w:rsid w:val="002359ED"/>
    <w:rsid w:val="00252520"/>
    <w:rsid w:val="002625F9"/>
    <w:rsid w:val="002631F7"/>
    <w:rsid w:val="0026484A"/>
    <w:rsid w:val="0026504D"/>
    <w:rsid w:val="00276926"/>
    <w:rsid w:val="002A67C8"/>
    <w:rsid w:val="002B40B7"/>
    <w:rsid w:val="002C5D75"/>
    <w:rsid w:val="00301789"/>
    <w:rsid w:val="00325194"/>
    <w:rsid w:val="003728E3"/>
    <w:rsid w:val="003962D3"/>
    <w:rsid w:val="003C7D9D"/>
    <w:rsid w:val="003E3A63"/>
    <w:rsid w:val="00422EBD"/>
    <w:rsid w:val="00457BEB"/>
    <w:rsid w:val="00461B2E"/>
    <w:rsid w:val="00482CFC"/>
    <w:rsid w:val="00487996"/>
    <w:rsid w:val="00491910"/>
    <w:rsid w:val="004A2AF6"/>
    <w:rsid w:val="004A3D03"/>
    <w:rsid w:val="004B6D7F"/>
    <w:rsid w:val="004D785F"/>
    <w:rsid w:val="004E744B"/>
    <w:rsid w:val="004F7760"/>
    <w:rsid w:val="00520AC9"/>
    <w:rsid w:val="00561F9A"/>
    <w:rsid w:val="00594254"/>
    <w:rsid w:val="005B6EB8"/>
    <w:rsid w:val="00614CAB"/>
    <w:rsid w:val="00633BC0"/>
    <w:rsid w:val="00661DE5"/>
    <w:rsid w:val="006706DE"/>
    <w:rsid w:val="0069487E"/>
    <w:rsid w:val="006A648B"/>
    <w:rsid w:val="006B0B82"/>
    <w:rsid w:val="006B7EF2"/>
    <w:rsid w:val="006C3B5F"/>
    <w:rsid w:val="006D3A72"/>
    <w:rsid w:val="006F53EE"/>
    <w:rsid w:val="00717507"/>
    <w:rsid w:val="007263B8"/>
    <w:rsid w:val="00726D9C"/>
    <w:rsid w:val="00726F2C"/>
    <w:rsid w:val="00736D30"/>
    <w:rsid w:val="007378F1"/>
    <w:rsid w:val="00742FF3"/>
    <w:rsid w:val="00794B27"/>
    <w:rsid w:val="007A73CB"/>
    <w:rsid w:val="007A7846"/>
    <w:rsid w:val="007B2795"/>
    <w:rsid w:val="007F66F5"/>
    <w:rsid w:val="00812400"/>
    <w:rsid w:val="0082203C"/>
    <w:rsid w:val="008360A8"/>
    <w:rsid w:val="008416E0"/>
    <w:rsid w:val="00853E64"/>
    <w:rsid w:val="00895251"/>
    <w:rsid w:val="00897BFF"/>
    <w:rsid w:val="008C61B9"/>
    <w:rsid w:val="00912477"/>
    <w:rsid w:val="009139AF"/>
    <w:rsid w:val="00943B06"/>
    <w:rsid w:val="00945864"/>
    <w:rsid w:val="009806F4"/>
    <w:rsid w:val="009853E9"/>
    <w:rsid w:val="00996E16"/>
    <w:rsid w:val="009B69C5"/>
    <w:rsid w:val="009D3947"/>
    <w:rsid w:val="009F72A7"/>
    <w:rsid w:val="00A119D9"/>
    <w:rsid w:val="00A1309F"/>
    <w:rsid w:val="00A21BED"/>
    <w:rsid w:val="00A27D99"/>
    <w:rsid w:val="00A60D92"/>
    <w:rsid w:val="00A86EAC"/>
    <w:rsid w:val="00A923E7"/>
    <w:rsid w:val="00AA661C"/>
    <w:rsid w:val="00AC2F58"/>
    <w:rsid w:val="00B369B4"/>
    <w:rsid w:val="00B53817"/>
    <w:rsid w:val="00B61F85"/>
    <w:rsid w:val="00BA3CC7"/>
    <w:rsid w:val="00BF457D"/>
    <w:rsid w:val="00BF4775"/>
    <w:rsid w:val="00CA0C45"/>
    <w:rsid w:val="00CB1D0E"/>
    <w:rsid w:val="00CC3AB0"/>
    <w:rsid w:val="00CD4A9C"/>
    <w:rsid w:val="00CF12AE"/>
    <w:rsid w:val="00D1798D"/>
    <w:rsid w:val="00D44ACA"/>
    <w:rsid w:val="00D902A4"/>
    <w:rsid w:val="00DB2323"/>
    <w:rsid w:val="00DB331E"/>
    <w:rsid w:val="00DC4E21"/>
    <w:rsid w:val="00DD5358"/>
    <w:rsid w:val="00E224A0"/>
    <w:rsid w:val="00E254F0"/>
    <w:rsid w:val="00E4313F"/>
    <w:rsid w:val="00E51168"/>
    <w:rsid w:val="00E55B4B"/>
    <w:rsid w:val="00E55FC7"/>
    <w:rsid w:val="00E72A21"/>
    <w:rsid w:val="00E7715A"/>
    <w:rsid w:val="00EB700D"/>
    <w:rsid w:val="00F33B83"/>
    <w:rsid w:val="00F41B42"/>
    <w:rsid w:val="00F54BD0"/>
    <w:rsid w:val="00F633E4"/>
    <w:rsid w:val="00FB3BB2"/>
    <w:rsid w:val="00FF44F1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52F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254"/>
  </w:style>
  <w:style w:type="paragraph" w:styleId="Heading1">
    <w:name w:val="heading 1"/>
    <w:basedOn w:val="Normal"/>
    <w:link w:val="Heading1Char"/>
    <w:uiPriority w:val="5"/>
    <w:qFormat/>
    <w:rsid w:val="0026504D"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qFormat/>
    <w:rsid w:val="004879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F33B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4879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4879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4879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F33B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F33B8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F33B8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6504D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color w:val="3B3838" w:themeColor="background2" w:themeShade="40"/>
      <w:sz w:val="24"/>
    </w:rPr>
  </w:style>
  <w:style w:type="paragraph" w:styleId="ListNumber">
    <w:name w:val="List Number"/>
    <w:basedOn w:val="Normal"/>
    <w:uiPriority w:val="10"/>
    <w:qFormat/>
    <w:rsid w:val="00B61F85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Title">
    <w:name w:val="Title"/>
    <w:basedOn w:val="Normal"/>
    <w:link w:val="TitleChar"/>
    <w:uiPriority w:val="1"/>
    <w:qFormat/>
    <w:rsid w:val="0026504D"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6504D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itle">
    <w:name w:val="Subtitle"/>
    <w:basedOn w:val="Normal"/>
    <w:next w:val="Normal"/>
    <w:link w:val="SubtitleChar"/>
    <w:uiPriority w:val="2"/>
    <w:qFormat/>
    <w:rsid w:val="0026504D"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Theme="majorHAnsi" w:eastAsiaTheme="minorEastAsia" w:hAnsiTheme="majorHAnsi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2"/>
    <w:rsid w:val="0026504D"/>
    <w:rPr>
      <w:rFonts w:asciiTheme="majorHAnsi" w:eastAsiaTheme="minorEastAsia" w:hAnsiTheme="majorHAnsi"/>
      <w:color w:val="FFFFFF" w:themeColor="background1"/>
      <w:spacing w:val="15"/>
      <w:sz w:val="36"/>
      <w:shd w:val="clear" w:color="auto" w:fill="2B579A" w:themeFill="accent5"/>
    </w:rPr>
  </w:style>
  <w:style w:type="table" w:styleId="TableGrid">
    <w:name w:val="Table Grid"/>
    <w:basedOn w:val="TableNormal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IntenseEmphasis">
    <w:name w:val="Intense Emphasis"/>
    <w:basedOn w:val="DefaultParagraphFont"/>
    <w:uiPriority w:val="21"/>
    <w:qFormat/>
    <w:rPr>
      <w:i/>
      <w:iCs/>
      <w:color w:val="2B579A" w:themeColor="accent5"/>
    </w:rPr>
  </w:style>
  <w:style w:type="table" w:styleId="GridTable1Light">
    <w:name w:val="Grid Table 1 Light"/>
    <w:basedOn w:val="TableNormal"/>
    <w:uiPriority w:val="46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3C7D9D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10234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6706D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633BC0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6"/>
    <w:semiHidden/>
    <w:rsid w:val="00487996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ListBullet">
    <w:name w:val="List Bullet"/>
    <w:basedOn w:val="Normal"/>
    <w:uiPriority w:val="11"/>
    <w:qFormat/>
    <w:rsid w:val="00B61F85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168"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68"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48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8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8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84A"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sid w:val="006D3A72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3"/>
    <w:qFormat/>
    <w:rsid w:val="006B0B82"/>
    <w:rPr>
      <w:b/>
      <w:iCs/>
      <w:color w:val="BF00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8C61B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4"/>
    <w:qFormat/>
    <w:rsid w:val="00B53817"/>
    <w:rPr>
      <w:b/>
      <w:bCs/>
      <w:color w:val="2B579A" w:themeColor="accent5"/>
    </w:rPr>
  </w:style>
  <w:style w:type="paragraph" w:customStyle="1" w:styleId="Heading1-PageBreak">
    <w:name w:val="Heading 1 - Page Break"/>
    <w:basedOn w:val="Normal"/>
    <w:uiPriority w:val="6"/>
    <w:qFormat/>
    <w:rsid w:val="0026504D"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2"/>
    </w:rPr>
  </w:style>
  <w:style w:type="paragraph" w:customStyle="1" w:styleId="Image">
    <w:name w:val="Image"/>
    <w:basedOn w:val="Normal"/>
    <w:uiPriority w:val="22"/>
    <w:qFormat/>
    <w:rsid w:val="001073CE"/>
    <w:pPr>
      <w:jc w:val="right"/>
    </w:pPr>
  </w:style>
  <w:style w:type="paragraph" w:styleId="Bibliography">
    <w:name w:val="Bibliography"/>
    <w:basedOn w:val="Normal"/>
    <w:next w:val="Normal"/>
    <w:uiPriority w:val="37"/>
    <w:semiHidden/>
    <w:unhideWhenUsed/>
    <w:rsid w:val="00F33B8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3B83"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rsid w:val="00487996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B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B83"/>
  </w:style>
  <w:style w:type="paragraph" w:styleId="BodyText2">
    <w:name w:val="Body Text 2"/>
    <w:basedOn w:val="Normal"/>
    <w:link w:val="BodyText2Char"/>
    <w:uiPriority w:val="99"/>
    <w:semiHidden/>
    <w:unhideWhenUsed/>
    <w:rsid w:val="00F33B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B83"/>
  </w:style>
  <w:style w:type="paragraph" w:styleId="BodyText3">
    <w:name w:val="Body Text 3"/>
    <w:basedOn w:val="Normal"/>
    <w:link w:val="BodyText3Char"/>
    <w:uiPriority w:val="99"/>
    <w:semiHidden/>
    <w:unhideWhenUsed/>
    <w:rsid w:val="00F33B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B8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33B8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33B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33B8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33B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33B8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33B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33B8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33B8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33B8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9425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B83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33B83"/>
  </w:style>
  <w:style w:type="table" w:styleId="ColorfulGrid">
    <w:name w:val="Colorful Grid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33B83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33B83"/>
  </w:style>
  <w:style w:type="character" w:customStyle="1" w:styleId="DateChar">
    <w:name w:val="Date Char"/>
    <w:basedOn w:val="DefaultParagraphFont"/>
    <w:link w:val="Date"/>
    <w:uiPriority w:val="99"/>
    <w:semiHidden/>
    <w:rsid w:val="00F33B83"/>
  </w:style>
  <w:style w:type="paragraph" w:styleId="DocumentMap">
    <w:name w:val="Document Map"/>
    <w:basedOn w:val="Normal"/>
    <w:link w:val="DocumentMapChar"/>
    <w:uiPriority w:val="99"/>
    <w:semiHidden/>
    <w:unhideWhenUsed/>
    <w:rsid w:val="00F33B83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33B8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33B83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33B83"/>
  </w:style>
  <w:style w:type="character" w:styleId="EndnoteReference">
    <w:name w:val="end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3B8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33B83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3B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3B83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B83"/>
    <w:rPr>
      <w:szCs w:val="20"/>
    </w:rPr>
  </w:style>
  <w:style w:type="table" w:styleId="GridTable1Light-Accent2">
    <w:name w:val="Grid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6"/>
    <w:semiHidden/>
    <w:rsid w:val="00F33B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4879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48799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487996"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F33B8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F33B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F33B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33B83"/>
  </w:style>
  <w:style w:type="paragraph" w:styleId="HTMLAddress">
    <w:name w:val="HTML Address"/>
    <w:basedOn w:val="Normal"/>
    <w:link w:val="HTMLAddressChar"/>
    <w:uiPriority w:val="99"/>
    <w:semiHidden/>
    <w:unhideWhenUsed/>
    <w:rsid w:val="00F33B83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33B8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33B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33B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3B8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33B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33B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33B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33B83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33B8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94254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9425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9425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33B83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33B83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33B83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33B83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33B83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33B83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33B83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33B83"/>
  </w:style>
  <w:style w:type="paragraph" w:styleId="List">
    <w:name w:val="List"/>
    <w:basedOn w:val="Normal"/>
    <w:uiPriority w:val="99"/>
    <w:semiHidden/>
    <w:unhideWhenUsed/>
    <w:rsid w:val="00F33B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33B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33B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33B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33B8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F33B8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33B8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33B8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33B83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33B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33B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33B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33B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33B8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33B83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33B83"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33B83"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33B83"/>
    <w:pPr>
      <w:numPr>
        <w:numId w:val="18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33B8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33B8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33B8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33B83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33B83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33B83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33B83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33B83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33B83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33B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33B8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33B83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33B83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33B83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33B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33B8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rsid w:val="00F33B83"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F33B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33B83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33B83"/>
  </w:style>
  <w:style w:type="character" w:styleId="PageNumber">
    <w:name w:val="page number"/>
    <w:basedOn w:val="DefaultParagraphFont"/>
    <w:uiPriority w:val="99"/>
    <w:semiHidden/>
    <w:unhideWhenUsed/>
    <w:rsid w:val="00F33B83"/>
  </w:style>
  <w:style w:type="character" w:styleId="PlaceholderText">
    <w:name w:val="Placeholder Text"/>
    <w:basedOn w:val="DefaultParagraphFont"/>
    <w:uiPriority w:val="99"/>
    <w:semiHidden/>
    <w:rsid w:val="0048799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33B8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33B8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33B83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3B8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72D2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72D2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33B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33B83"/>
  </w:style>
  <w:style w:type="paragraph" w:styleId="Signature">
    <w:name w:val="Signature"/>
    <w:basedOn w:val="Normal"/>
    <w:link w:val="SignatureChar"/>
    <w:uiPriority w:val="99"/>
    <w:semiHidden/>
    <w:unhideWhenUsed/>
    <w:rsid w:val="00F33B83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33B83"/>
  </w:style>
  <w:style w:type="character" w:styleId="SubtleEmphasis">
    <w:name w:val="Subtle Emphasis"/>
    <w:basedOn w:val="DefaultParagraphFont"/>
    <w:uiPriority w:val="19"/>
    <w:semiHidden/>
    <w:unhideWhenUsed/>
    <w:qFormat/>
    <w:rsid w:val="00F33B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33B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33B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33B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33B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33B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33B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33B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33B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33B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33B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33B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33B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33B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33B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33B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33B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33B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33B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33B8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33B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33B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33B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33B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33B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33B83"/>
  </w:style>
  <w:style w:type="table" w:styleId="TableProfessional">
    <w:name w:val="Table Professional"/>
    <w:basedOn w:val="TableNormal"/>
    <w:uiPriority w:val="99"/>
    <w:semiHidden/>
    <w:unhideWhenUsed/>
    <w:rsid w:val="00F33B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33B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33B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33B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33B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33B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33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33B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33B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33B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33B8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3B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3B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33B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33B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33B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33B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33B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33B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33B83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FB3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geSty\AppData\Local\Microsoft\Office\16.0\DTS\en-IN%7b6C47836D-B94E-469C-B7F2-192D2C0A5CFD%7d\%7b119EE66D-CCE8-4700-8ED3-3AB7DCB83C4B%7dtf10002117_win32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0" ma:contentTypeDescription="Create a new document." ma:contentTypeScope="" ma:versionID="1267097ee5f5874adfcc408041ae252e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95891a93df65b14727750f2c06c306c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1124AF-D090-4928-A35F-6DC9CD7F85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BAB6B0C-F8D1-4A7F-BE3A-53084A64D0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6B9AD7-F52C-4636-8E8A-009B9EE7D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{119EE66D-CCE8-4700-8ED3-3AB7DCB83C4B}tf10002117_win32</Template>
  <TotalTime>0</TotalTime>
  <Pages>5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2024-01-20T13:12:00Z</dcterms:created>
  <dcterms:modified xsi:type="dcterms:W3CDTF">2024-01-20T13:12:00Z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